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8B0" w:rsidRDefault="006008B0" w:rsidP="006008B0">
      <w:pPr>
        <w:pStyle w:val="ListParagraph"/>
        <w:numPr>
          <w:ilvl w:val="0"/>
          <w:numId w:val="1"/>
        </w:numPr>
      </w:pPr>
      <w:r>
        <w:t>Applicant Name: ___________________________________________________________________</w:t>
      </w:r>
    </w:p>
    <w:p w:rsidR="00417928" w:rsidRDefault="00417928" w:rsidP="006008B0">
      <w:pPr>
        <w:pStyle w:val="ListParagraph"/>
      </w:pPr>
    </w:p>
    <w:p w:rsidR="006008B0" w:rsidRDefault="006008B0" w:rsidP="006008B0">
      <w:pPr>
        <w:pStyle w:val="ListParagraph"/>
      </w:pPr>
      <w:r>
        <w:t>Address:</w:t>
      </w:r>
      <w:r w:rsidR="00DB5011">
        <w:tab/>
        <w:t xml:space="preserve">  </w:t>
      </w:r>
      <w:r w:rsidR="00417928">
        <w:t>___________________________________________________________________</w:t>
      </w:r>
    </w:p>
    <w:p w:rsidR="00417928" w:rsidRDefault="00417928" w:rsidP="006008B0">
      <w:pPr>
        <w:pStyle w:val="ListParagraph"/>
      </w:pPr>
    </w:p>
    <w:p w:rsidR="00DB5011" w:rsidRDefault="00DB5011" w:rsidP="006008B0">
      <w:pPr>
        <w:pStyle w:val="ListParagraph"/>
      </w:pPr>
      <w:r>
        <w:t>Date of Birth       ___________________________________________________________________</w:t>
      </w:r>
    </w:p>
    <w:p w:rsidR="00DB5011" w:rsidRDefault="00DB5011" w:rsidP="006008B0">
      <w:pPr>
        <w:pStyle w:val="ListParagraph"/>
      </w:pPr>
    </w:p>
    <w:p w:rsidR="006008B0" w:rsidRDefault="006008B0" w:rsidP="006008B0">
      <w:pPr>
        <w:pStyle w:val="ListParagraph"/>
      </w:pPr>
      <w:r>
        <w:t>Email address:</w:t>
      </w:r>
      <w:r w:rsidR="00417928">
        <w:t xml:space="preserve"> </w:t>
      </w:r>
      <w:r w:rsidR="00417928">
        <w:tab/>
        <w:t>____________________________________________________________________</w:t>
      </w:r>
    </w:p>
    <w:p w:rsidR="00417928" w:rsidRDefault="00417928" w:rsidP="006008B0">
      <w:pPr>
        <w:pStyle w:val="ListParagraph"/>
      </w:pPr>
    </w:p>
    <w:p w:rsidR="006008B0" w:rsidRDefault="006008B0" w:rsidP="006008B0">
      <w:pPr>
        <w:pStyle w:val="ListParagraph"/>
      </w:pPr>
      <w:r>
        <w:t>Phone:</w:t>
      </w:r>
      <w:r w:rsidR="00417928">
        <w:tab/>
      </w:r>
      <w:r w:rsidR="00417928">
        <w:tab/>
        <w:t>____________________________________________________________________</w:t>
      </w:r>
    </w:p>
    <w:p w:rsidR="006008B0" w:rsidRDefault="006008B0" w:rsidP="006008B0">
      <w:pPr>
        <w:pStyle w:val="ListParagraph"/>
      </w:pPr>
    </w:p>
    <w:p w:rsidR="006008B0" w:rsidRDefault="006008B0" w:rsidP="006008B0">
      <w:pPr>
        <w:pStyle w:val="ListParagraph"/>
        <w:numPr>
          <w:ilvl w:val="0"/>
          <w:numId w:val="1"/>
        </w:numPr>
      </w:pPr>
      <w:r>
        <w:t>RTO Name/Number</w:t>
      </w:r>
      <w:r w:rsidR="00417928">
        <w:tab/>
        <w:t>_____________________________________________________________</w:t>
      </w:r>
    </w:p>
    <w:p w:rsidR="00417928" w:rsidRDefault="00417928" w:rsidP="00417928">
      <w:pPr>
        <w:pStyle w:val="ListParagraph"/>
      </w:pPr>
    </w:p>
    <w:p w:rsidR="006008B0" w:rsidRDefault="006008B0" w:rsidP="00417928">
      <w:pPr>
        <w:pStyle w:val="ListParagraph"/>
      </w:pPr>
      <w:r>
        <w:t>Your campus/faculty location</w:t>
      </w:r>
      <w:r w:rsidR="00417928">
        <w:t xml:space="preserve"> _________________________________________________________</w:t>
      </w:r>
    </w:p>
    <w:p w:rsidR="00417928" w:rsidRDefault="00417928" w:rsidP="00417928">
      <w:pPr>
        <w:pStyle w:val="ListParagraph"/>
      </w:pPr>
    </w:p>
    <w:p w:rsidR="00417928" w:rsidRDefault="00417928" w:rsidP="00417928">
      <w:pPr>
        <w:pStyle w:val="ListParagraph"/>
        <w:numPr>
          <w:ilvl w:val="0"/>
          <w:numId w:val="1"/>
        </w:numPr>
      </w:pPr>
      <w:r>
        <w:t xml:space="preserve">In which vocation/Industry area or course do you currently </w:t>
      </w:r>
      <w:r w:rsidR="0032727F">
        <w:t>teach</w:t>
      </w:r>
      <w:r>
        <w:t>?</w:t>
      </w:r>
    </w:p>
    <w:p w:rsidR="00417928" w:rsidRDefault="00417928" w:rsidP="00417928">
      <w:pPr>
        <w:ind w:left="720"/>
      </w:pPr>
      <w:r>
        <w:t>_________________________________________________________________________________</w:t>
      </w:r>
    </w:p>
    <w:p w:rsidR="001A7C07" w:rsidRDefault="001A7C07" w:rsidP="00417928">
      <w:pPr>
        <w:ind w:left="720"/>
      </w:pPr>
      <w:r>
        <w:t>_________________________________________________________________________________</w:t>
      </w:r>
    </w:p>
    <w:p w:rsidR="00417928" w:rsidRDefault="00417928" w:rsidP="00417928">
      <w:pPr>
        <w:pStyle w:val="ListParagraph"/>
        <w:numPr>
          <w:ilvl w:val="0"/>
          <w:numId w:val="1"/>
        </w:numPr>
      </w:pPr>
      <w:r>
        <w:t>What teaching &amp; vocational/industry qualifications</w:t>
      </w:r>
      <w:r w:rsidR="008471AF">
        <w:t xml:space="preserve"> do you currently hold?</w:t>
      </w:r>
    </w:p>
    <w:p w:rsidR="008471AF" w:rsidRDefault="008471AF" w:rsidP="008471AF">
      <w:pPr>
        <w:pStyle w:val="ListParagraph"/>
      </w:pPr>
    </w:p>
    <w:p w:rsidR="008471AF" w:rsidRDefault="00DB5011" w:rsidP="008471AF">
      <w:pPr>
        <w:pStyle w:val="ListParagraph"/>
      </w:pPr>
      <w:r>
        <w:t xml:space="preserve">Teaching (e.g. </w:t>
      </w:r>
      <w:r w:rsidR="008471AF">
        <w:t>Cert IV in Training and Assessment) _______________________________________</w:t>
      </w:r>
    </w:p>
    <w:p w:rsidR="008471AF" w:rsidRDefault="008471AF" w:rsidP="008471AF">
      <w:pPr>
        <w:pStyle w:val="ListParagraph"/>
      </w:pPr>
    </w:p>
    <w:p w:rsidR="008471AF" w:rsidRDefault="008471AF" w:rsidP="008471AF">
      <w:pPr>
        <w:pStyle w:val="ListParagraph"/>
      </w:pPr>
      <w:r>
        <w:t>Vocational/Industry (</w:t>
      </w:r>
      <w:r w:rsidR="00DB5011">
        <w:t xml:space="preserve">e.g. </w:t>
      </w:r>
      <w:r>
        <w:t>Cert IV in Building and Construction) _</w:t>
      </w:r>
      <w:r w:rsidR="00DB5011">
        <w:t>_____________________________</w:t>
      </w:r>
      <w:bookmarkStart w:id="0" w:name="_GoBack"/>
      <w:bookmarkEnd w:id="0"/>
    </w:p>
    <w:p w:rsidR="008471AF" w:rsidRDefault="008471AF" w:rsidP="008471AF">
      <w:pPr>
        <w:pStyle w:val="ListParagraph"/>
      </w:pPr>
    </w:p>
    <w:p w:rsidR="008471AF" w:rsidRDefault="008471AF" w:rsidP="008471AF">
      <w:pPr>
        <w:pStyle w:val="ListParagraph"/>
      </w:pPr>
      <w:r>
        <w:t>_________________________________________________________________________________</w:t>
      </w:r>
    </w:p>
    <w:p w:rsidR="008471AF" w:rsidRDefault="008471AF" w:rsidP="008471AF">
      <w:pPr>
        <w:pStyle w:val="ListParagraph"/>
      </w:pPr>
    </w:p>
    <w:p w:rsidR="006008B0" w:rsidRDefault="00417928" w:rsidP="006008B0">
      <w:pPr>
        <w:pStyle w:val="ListParagraph"/>
        <w:numPr>
          <w:ilvl w:val="0"/>
          <w:numId w:val="1"/>
        </w:numPr>
      </w:pPr>
      <w:r>
        <w:t xml:space="preserve">Which </w:t>
      </w:r>
      <w:r w:rsidR="006008B0">
        <w:t>workshop location /date</w:t>
      </w:r>
      <w:r>
        <w:t xml:space="preserve"> are you applying for?</w:t>
      </w:r>
    </w:p>
    <w:p w:rsidR="00417928" w:rsidRDefault="00766A44" w:rsidP="001A7C07">
      <w:pPr>
        <w:pBdr>
          <w:bottom w:val="single" w:sz="12" w:space="21" w:color="auto"/>
        </w:pBdr>
        <w:ind w:left="720"/>
      </w:pPr>
      <w:r>
        <w:t xml:space="preserve">Option1: </w:t>
      </w:r>
      <w:r w:rsidR="00924AFE">
        <w:t>Thursday 28</w:t>
      </w:r>
      <w:r w:rsidR="00924AFE" w:rsidRPr="00766A44">
        <w:rPr>
          <w:vertAlign w:val="superscript"/>
        </w:rPr>
        <w:t>th</w:t>
      </w:r>
      <w:r w:rsidR="00924AFE">
        <w:t>; Friday 29</w:t>
      </w:r>
      <w:r w:rsidR="00924AFE" w:rsidRPr="00766A44">
        <w:rPr>
          <w:vertAlign w:val="superscript"/>
        </w:rPr>
        <w:t>th</w:t>
      </w:r>
      <w:r w:rsidR="00924AFE">
        <w:t xml:space="preserve"> June and 10</w:t>
      </w:r>
      <w:r w:rsidR="00924AFE" w:rsidRPr="00766A44">
        <w:rPr>
          <w:vertAlign w:val="superscript"/>
        </w:rPr>
        <w:t>th</w:t>
      </w:r>
      <w:r w:rsidR="00924AFE">
        <w:t xml:space="preserve"> August</w:t>
      </w:r>
      <w:r w:rsidR="00924AFE">
        <w:t xml:space="preserve"> </w:t>
      </w:r>
    </w:p>
    <w:p w:rsidR="00766A44" w:rsidRDefault="00766A44" w:rsidP="001A7C07">
      <w:pPr>
        <w:pBdr>
          <w:bottom w:val="single" w:sz="12" w:space="21" w:color="auto"/>
        </w:pBdr>
        <w:ind w:left="720"/>
      </w:pPr>
      <w:r>
        <w:t xml:space="preserve">Option2: </w:t>
      </w:r>
      <w:r w:rsidR="00924AFE">
        <w:t>Mondays 13</w:t>
      </w:r>
      <w:r w:rsidR="00924AFE" w:rsidRPr="00766A44">
        <w:rPr>
          <w:vertAlign w:val="superscript"/>
        </w:rPr>
        <w:t>th</w:t>
      </w:r>
      <w:r w:rsidR="00924AFE">
        <w:t xml:space="preserve"> August; 20</w:t>
      </w:r>
      <w:r w:rsidR="00924AFE" w:rsidRPr="00766A44">
        <w:rPr>
          <w:vertAlign w:val="superscript"/>
        </w:rPr>
        <w:t>th</w:t>
      </w:r>
      <w:r w:rsidR="00924AFE">
        <w:t xml:space="preserve"> August and 17</w:t>
      </w:r>
      <w:r w:rsidR="00924AFE" w:rsidRPr="00766A44">
        <w:rPr>
          <w:vertAlign w:val="superscript"/>
        </w:rPr>
        <w:t>th</w:t>
      </w:r>
      <w:r w:rsidR="00924AFE">
        <w:t xml:space="preserve"> September</w:t>
      </w:r>
    </w:p>
    <w:p w:rsidR="00766A44" w:rsidRDefault="00766A44" w:rsidP="00766A44">
      <w:pPr>
        <w:pBdr>
          <w:bottom w:val="single" w:sz="12" w:space="21" w:color="auto"/>
        </w:pBdr>
        <w:ind w:left="720"/>
      </w:pPr>
      <w:r>
        <w:t>Option3: Albany Regional workshops -Thursday 2</w:t>
      </w:r>
      <w:r w:rsidRPr="00766A44">
        <w:rPr>
          <w:vertAlign w:val="superscript"/>
        </w:rPr>
        <w:t>nd</w:t>
      </w:r>
      <w:r>
        <w:t xml:space="preserve"> August; Friday 3</w:t>
      </w:r>
      <w:r w:rsidRPr="00766A44">
        <w:rPr>
          <w:vertAlign w:val="superscript"/>
        </w:rPr>
        <w:t>rd</w:t>
      </w:r>
      <w:r>
        <w:t xml:space="preserve"> August &amp; Friday 31</w:t>
      </w:r>
      <w:r w:rsidRPr="00766A44">
        <w:rPr>
          <w:vertAlign w:val="superscript"/>
        </w:rPr>
        <w:t>st</w:t>
      </w:r>
      <w:r>
        <w:t xml:space="preserve"> August</w:t>
      </w:r>
    </w:p>
    <w:p w:rsidR="008471AF" w:rsidRDefault="008471AF" w:rsidP="006008B0">
      <w:pPr>
        <w:pStyle w:val="ListParagraph"/>
      </w:pPr>
    </w:p>
    <w:p w:rsidR="00DB5011" w:rsidRDefault="00DB5011" w:rsidP="006008B0">
      <w:pPr>
        <w:pStyle w:val="ListParagraph"/>
      </w:pPr>
    </w:p>
    <w:p w:rsidR="00DB5011" w:rsidRDefault="00DB5011" w:rsidP="006008B0">
      <w:pPr>
        <w:pStyle w:val="ListParagraph"/>
      </w:pPr>
    </w:p>
    <w:p w:rsidR="00DB5011" w:rsidRDefault="00DB5011" w:rsidP="006008B0">
      <w:pPr>
        <w:pStyle w:val="ListParagraph"/>
      </w:pPr>
    </w:p>
    <w:p w:rsidR="006008B0" w:rsidRDefault="006008B0" w:rsidP="006008B0">
      <w:pPr>
        <w:pStyle w:val="ListParagraph"/>
        <w:numPr>
          <w:ilvl w:val="0"/>
          <w:numId w:val="1"/>
        </w:numPr>
      </w:pPr>
      <w:r>
        <w:t>Describe the s</w:t>
      </w:r>
      <w:r w:rsidR="00CA3EE3">
        <w:t xml:space="preserve">trategies you will use to manage your participation in the Sustainable Practice Skill Set program and ensure your successful </w:t>
      </w:r>
      <w:r>
        <w:t xml:space="preserve">completion of this </w:t>
      </w:r>
      <w:r w:rsidR="00CA3EE3">
        <w:t>program</w:t>
      </w:r>
      <w:r>
        <w:t>.</w:t>
      </w:r>
    </w:p>
    <w:p w:rsidR="001A7C07" w:rsidRDefault="00EC7040" w:rsidP="00EC7040">
      <w:pPr>
        <w:ind w:left="720"/>
      </w:pPr>
      <w:r>
        <w:t>________________________________________________________________________________</w:t>
      </w:r>
      <w:r w:rsidR="001A7C07">
        <w:t>_</w:t>
      </w:r>
    </w:p>
    <w:p w:rsidR="00EC7040" w:rsidRDefault="001A7C07" w:rsidP="00EC7040">
      <w:pPr>
        <w:ind w:left="720"/>
      </w:pPr>
      <w:r>
        <w:t>________________________________________________________________________________</w:t>
      </w:r>
      <w:r w:rsidR="00EC7040">
        <w:t>_</w:t>
      </w:r>
    </w:p>
    <w:p w:rsidR="006008B0" w:rsidRDefault="001A7C07" w:rsidP="006008B0">
      <w:r>
        <w:lastRenderedPageBreak/>
        <w:tab/>
        <w:t>_________________________________________________________________________________</w:t>
      </w:r>
    </w:p>
    <w:p w:rsidR="001A7C07" w:rsidRDefault="00F64072" w:rsidP="006008B0">
      <w:r>
        <w:tab/>
        <w:t>_________________________________________________________________________________</w:t>
      </w:r>
    </w:p>
    <w:p w:rsidR="006008B0" w:rsidRDefault="006008B0" w:rsidP="006008B0">
      <w:pPr>
        <w:pStyle w:val="ListParagraph"/>
        <w:numPr>
          <w:ilvl w:val="0"/>
          <w:numId w:val="1"/>
        </w:numPr>
      </w:pPr>
      <w:r>
        <w:t>How do you envisage using the skills and knowledge gained through participation in this training program</w:t>
      </w:r>
      <w:r w:rsidR="0032727F">
        <w:t xml:space="preserve"> to integrate Green Skills into the Training Packages/programs you deliver and your own teaching practice</w:t>
      </w:r>
      <w:r>
        <w:t>? (100 words)</w:t>
      </w:r>
    </w:p>
    <w:p w:rsidR="0032727F" w:rsidRDefault="0032727F" w:rsidP="0032727F">
      <w:pPr>
        <w:ind w:left="720"/>
      </w:pPr>
      <w:r>
        <w:t>_________________________________________________________________________________</w:t>
      </w:r>
    </w:p>
    <w:p w:rsidR="0032727F" w:rsidRDefault="0032727F" w:rsidP="0032727F">
      <w:pPr>
        <w:ind w:left="720"/>
      </w:pPr>
      <w:r>
        <w:t>_________________________________________________________________________________</w:t>
      </w:r>
    </w:p>
    <w:p w:rsidR="00F64072" w:rsidRDefault="0032727F" w:rsidP="0032727F">
      <w:pPr>
        <w:ind w:left="720"/>
      </w:pPr>
      <w:r>
        <w:t>_________________________________________________________________________________</w:t>
      </w:r>
    </w:p>
    <w:p w:rsidR="0032727F" w:rsidRDefault="0032727F" w:rsidP="0032727F">
      <w:pPr>
        <w:ind w:left="720"/>
      </w:pPr>
      <w:r>
        <w:t>_</w:t>
      </w:r>
      <w:r w:rsidR="00F64072">
        <w:t>________________________________________________________________________________</w:t>
      </w:r>
    </w:p>
    <w:p w:rsidR="00F64072" w:rsidRDefault="00F64072" w:rsidP="0032727F">
      <w:pPr>
        <w:ind w:left="720"/>
      </w:pPr>
      <w:r>
        <w:t>_________________________________________________________________________________</w:t>
      </w:r>
    </w:p>
    <w:p w:rsidR="00F64072" w:rsidRDefault="00F64072" w:rsidP="0032727F">
      <w:pPr>
        <w:ind w:left="720"/>
      </w:pPr>
      <w:r>
        <w:t>_________________________________________________________________________________</w:t>
      </w:r>
    </w:p>
    <w:p w:rsidR="00F64072" w:rsidRDefault="00F64072" w:rsidP="0032727F">
      <w:pPr>
        <w:ind w:left="720"/>
      </w:pPr>
      <w:r>
        <w:t>_________________________________________________________________________________</w:t>
      </w:r>
    </w:p>
    <w:p w:rsidR="00F64072" w:rsidRDefault="00F64072" w:rsidP="0032727F">
      <w:pPr>
        <w:ind w:left="720"/>
      </w:pPr>
      <w:r>
        <w:t>_________________________________________________________________________________</w:t>
      </w:r>
    </w:p>
    <w:p w:rsidR="00F64072" w:rsidRDefault="00F64072" w:rsidP="0032727F">
      <w:pPr>
        <w:pBdr>
          <w:bottom w:val="single" w:sz="12" w:space="1" w:color="auto"/>
        </w:pBdr>
        <w:ind w:left="720"/>
      </w:pPr>
      <w:r>
        <w:t>_________________________________________________________________________________</w:t>
      </w:r>
    </w:p>
    <w:p w:rsidR="007E62D9" w:rsidRDefault="007E62D9" w:rsidP="0032727F">
      <w:pPr>
        <w:ind w:left="720"/>
      </w:pPr>
    </w:p>
    <w:p w:rsidR="007E62D9" w:rsidRDefault="007E62D9" w:rsidP="007E62D9">
      <w:pPr>
        <w:pStyle w:val="Header"/>
        <w:rPr>
          <w:rFonts w:ascii="Arial" w:hAnsi="Arial" w:cs="Arial"/>
        </w:rPr>
      </w:pPr>
      <w:r>
        <w:rPr>
          <w:rFonts w:ascii="Arial" w:hAnsi="Arial" w:cs="Arial"/>
        </w:rPr>
        <w:t xml:space="preserve">Please return completed application to Challenger Institute of Technology: </w:t>
      </w:r>
      <w:hyperlink r:id="rId8" w:history="1">
        <w:r w:rsidRPr="0080001B">
          <w:rPr>
            <w:rStyle w:val="Hyperlink"/>
            <w:rFonts w:ascii="Arial" w:hAnsi="Arial" w:cs="Arial"/>
          </w:rPr>
          <w:t>Commercial.Murdoch@challenger.wa.edu.au</w:t>
        </w:r>
      </w:hyperlink>
      <w:r>
        <w:rPr>
          <w:rFonts w:ascii="Arial" w:hAnsi="Arial" w:cs="Arial"/>
        </w:rPr>
        <w:t xml:space="preserve"> by close of business on the </w:t>
      </w:r>
      <w:r w:rsidR="00DB5011" w:rsidRPr="00DB5011">
        <w:rPr>
          <w:rFonts w:ascii="Arial" w:hAnsi="Arial" w:cs="Arial"/>
          <w:b/>
        </w:rPr>
        <w:t>16</w:t>
      </w:r>
      <w:r w:rsidRPr="00DB5011">
        <w:rPr>
          <w:rFonts w:ascii="Arial" w:hAnsi="Arial" w:cs="Arial"/>
          <w:b/>
          <w:vertAlign w:val="superscript"/>
        </w:rPr>
        <w:t>th</w:t>
      </w:r>
      <w:r w:rsidRPr="00DB5011">
        <w:rPr>
          <w:rFonts w:ascii="Arial" w:hAnsi="Arial" w:cs="Arial"/>
          <w:b/>
        </w:rPr>
        <w:t xml:space="preserve"> of May 2012</w:t>
      </w:r>
      <w:r>
        <w:rPr>
          <w:rFonts w:ascii="Arial" w:hAnsi="Arial" w:cs="Arial"/>
        </w:rPr>
        <w:t>.</w:t>
      </w:r>
    </w:p>
    <w:p w:rsidR="007E62D9" w:rsidRDefault="007E62D9" w:rsidP="007E62D9">
      <w:pPr>
        <w:pStyle w:val="Header"/>
        <w:rPr>
          <w:rFonts w:ascii="Arial" w:hAnsi="Arial" w:cs="Arial"/>
        </w:rPr>
      </w:pPr>
    </w:p>
    <w:p w:rsidR="007E62D9" w:rsidRDefault="007E62D9" w:rsidP="0032727F">
      <w:pPr>
        <w:ind w:left="720"/>
      </w:pPr>
    </w:p>
    <w:sectPr w:rsidR="007E62D9" w:rsidSect="006008B0">
      <w:headerReference w:type="default" r:id="rId9"/>
      <w:footerReference w:type="default" r:id="rId10"/>
      <w:pgSz w:w="11906" w:h="16838" w:code="9"/>
      <w:pgMar w:top="133" w:right="1134" w:bottom="1418" w:left="1134" w:header="42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848" w:rsidRDefault="00B25848" w:rsidP="00815428">
      <w:pPr>
        <w:spacing w:after="0" w:line="240" w:lineRule="auto"/>
      </w:pPr>
      <w:r>
        <w:separator/>
      </w:r>
    </w:p>
  </w:endnote>
  <w:endnote w:type="continuationSeparator" w:id="0">
    <w:p w:rsidR="00B25848" w:rsidRDefault="00B25848" w:rsidP="00815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91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10"/>
      <w:gridCol w:w="3260"/>
      <w:gridCol w:w="4146"/>
    </w:tblGrid>
    <w:tr w:rsidR="00E00E2E" w:rsidRPr="002D299A" w:rsidTr="00011A99">
      <w:tc>
        <w:tcPr>
          <w:tcW w:w="3510" w:type="dxa"/>
          <w:vAlign w:val="center"/>
        </w:tcPr>
        <w:p w:rsidR="00E00E2E" w:rsidRPr="002D299A" w:rsidRDefault="00011A99" w:rsidP="000D109D">
          <w:pPr>
            <w:pStyle w:val="Footer"/>
            <w:rPr>
              <w:rFonts w:ascii="Arial" w:hAnsi="Arial" w:cs="Arial"/>
              <w:sz w:val="12"/>
              <w:szCs w:val="12"/>
            </w:rPr>
          </w:pPr>
          <w:r>
            <w:rPr>
              <w:b/>
              <w:noProof/>
              <w:sz w:val="20"/>
              <w:szCs w:val="20"/>
            </w:rPr>
            <w:drawing>
              <wp:anchor distT="0" distB="0" distL="114300" distR="114300" simplePos="0" relativeHeight="251660288" behindDoc="0" locked="0" layoutInCell="1" allowOverlap="1" wp14:anchorId="14702DFC" wp14:editId="2EA0D39F">
                <wp:simplePos x="0" y="0"/>
                <wp:positionH relativeFrom="column">
                  <wp:posOffset>-231140</wp:posOffset>
                </wp:positionH>
                <wp:positionV relativeFrom="paragraph">
                  <wp:posOffset>-73660</wp:posOffset>
                </wp:positionV>
                <wp:extent cx="2257425" cy="551180"/>
                <wp:effectExtent l="0" t="0" r="0" b="0"/>
                <wp:wrapNone/>
                <wp:docPr id="8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dxa"/>
          <w:vAlign w:val="center"/>
        </w:tcPr>
        <w:p w:rsidR="00B25848" w:rsidRPr="006008B0" w:rsidRDefault="00B25848" w:rsidP="00B25848">
          <w:pPr>
            <w:pStyle w:val="Footer"/>
            <w:tabs>
              <w:tab w:val="clear" w:pos="4513"/>
              <w:tab w:val="clear" w:pos="9026"/>
              <w:tab w:val="right" w:pos="10490"/>
            </w:tabs>
            <w:ind w:right="-172"/>
            <w:rPr>
              <w:b/>
            </w:rPr>
          </w:pPr>
          <w:r w:rsidRPr="006008B0">
            <w:rPr>
              <w:b/>
            </w:rPr>
            <w:t>Funded by the Department of</w:t>
          </w:r>
        </w:p>
        <w:p w:rsidR="00B25848" w:rsidRPr="006008B0" w:rsidRDefault="00B25848" w:rsidP="00B25848">
          <w:pPr>
            <w:pStyle w:val="Footer"/>
            <w:tabs>
              <w:tab w:val="clear" w:pos="4513"/>
              <w:tab w:val="clear" w:pos="9026"/>
              <w:tab w:val="right" w:pos="10490"/>
            </w:tabs>
            <w:ind w:right="-172"/>
            <w:rPr>
              <w:b/>
            </w:rPr>
          </w:pPr>
          <w:r w:rsidRPr="006008B0">
            <w:rPr>
              <w:b/>
            </w:rPr>
            <w:t>Innovation, Industry, Science,</w:t>
          </w:r>
        </w:p>
        <w:p w:rsidR="00B25848" w:rsidRPr="006008B0" w:rsidRDefault="00B25848" w:rsidP="00B25848">
          <w:pPr>
            <w:pStyle w:val="Footer"/>
            <w:tabs>
              <w:tab w:val="clear" w:pos="4513"/>
              <w:tab w:val="clear" w:pos="9026"/>
              <w:tab w:val="right" w:pos="10490"/>
            </w:tabs>
            <w:ind w:right="-172"/>
            <w:rPr>
              <w:b/>
            </w:rPr>
          </w:pPr>
          <w:r w:rsidRPr="006008B0">
            <w:rPr>
              <w:b/>
            </w:rPr>
            <w:t>Research and Tertiary Education</w:t>
          </w:r>
        </w:p>
        <w:p w:rsidR="00E00E2E" w:rsidRPr="002D299A" w:rsidRDefault="00E00E2E" w:rsidP="000D109D">
          <w:pPr>
            <w:pStyle w:val="Footer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4146" w:type="dxa"/>
          <w:vAlign w:val="center"/>
        </w:tcPr>
        <w:p w:rsidR="00E00E2E" w:rsidRPr="002D299A" w:rsidRDefault="00011A99" w:rsidP="00B25848">
          <w:pPr>
            <w:pStyle w:val="Footer"/>
            <w:jc w:val="right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59264" behindDoc="0" locked="0" layoutInCell="1" allowOverlap="1" wp14:anchorId="0C87E7F6" wp14:editId="54DA9072">
                <wp:simplePos x="0" y="0"/>
                <wp:positionH relativeFrom="column">
                  <wp:posOffset>50165</wp:posOffset>
                </wp:positionH>
                <wp:positionV relativeFrom="paragraph">
                  <wp:posOffset>-20955</wp:posOffset>
                </wp:positionV>
                <wp:extent cx="2393950" cy="666115"/>
                <wp:effectExtent l="0" t="0" r="0" b="0"/>
                <wp:wrapNone/>
                <wp:docPr id="1" name="Picture 2" descr="UOB_logo_v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B_logo_v1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3950" cy="666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815428" w:rsidRPr="000D109D" w:rsidRDefault="00815428">
    <w:pPr>
      <w:pStyle w:val="Footer"/>
      <w:rPr>
        <w:rFonts w:ascii="Arial" w:hAnsi="Arial"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848" w:rsidRDefault="00B25848" w:rsidP="00815428">
      <w:pPr>
        <w:spacing w:after="0" w:line="240" w:lineRule="auto"/>
      </w:pPr>
      <w:r>
        <w:separator/>
      </w:r>
    </w:p>
  </w:footnote>
  <w:footnote w:type="continuationSeparator" w:id="0">
    <w:p w:rsidR="00B25848" w:rsidRDefault="00B25848" w:rsidP="00815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406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80"/>
      <w:gridCol w:w="4026"/>
    </w:tblGrid>
    <w:tr w:rsidR="00815428" w:rsidRPr="00815428" w:rsidTr="006008B0">
      <w:trPr>
        <w:trHeight w:val="1701"/>
      </w:trPr>
      <w:tc>
        <w:tcPr>
          <w:tcW w:w="6380" w:type="dxa"/>
          <w:vAlign w:val="center"/>
        </w:tcPr>
        <w:p w:rsidR="006008B0" w:rsidRDefault="00B25848" w:rsidP="00B25848">
          <w:pPr>
            <w:pStyle w:val="Header"/>
            <w:ind w:left="-142" w:right="-250"/>
            <w:rPr>
              <w:rFonts w:ascii="Arial" w:hAnsi="Arial" w:cs="Arial"/>
              <w:b/>
              <w:sz w:val="40"/>
              <w:szCs w:val="40"/>
            </w:rPr>
          </w:pPr>
          <w:r>
            <w:rPr>
              <w:rFonts w:ascii="Arial" w:hAnsi="Arial" w:cs="Arial"/>
              <w:b/>
              <w:sz w:val="40"/>
              <w:szCs w:val="40"/>
            </w:rPr>
            <w:t xml:space="preserve"> </w:t>
          </w:r>
        </w:p>
        <w:p w:rsidR="00815428" w:rsidRPr="00B25848" w:rsidRDefault="00B25848" w:rsidP="006008B0">
          <w:pPr>
            <w:pStyle w:val="Header"/>
            <w:ind w:right="-250"/>
            <w:rPr>
              <w:rFonts w:ascii="Arial" w:hAnsi="Arial" w:cs="Arial"/>
              <w:b/>
              <w:sz w:val="40"/>
              <w:szCs w:val="40"/>
            </w:rPr>
          </w:pPr>
          <w:r w:rsidRPr="00B25848">
            <w:rPr>
              <w:rFonts w:ascii="Arial" w:hAnsi="Arial" w:cs="Arial"/>
              <w:b/>
              <w:sz w:val="40"/>
              <w:szCs w:val="40"/>
            </w:rPr>
            <w:t>Sustainable Practice Skill Set</w:t>
          </w:r>
        </w:p>
        <w:p w:rsidR="00B25848" w:rsidRDefault="00B25848" w:rsidP="006008B0">
          <w:pPr>
            <w:pStyle w:val="Head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National VET Sector Skills for Sustainability PD Program Workshop Application Form</w:t>
          </w:r>
        </w:p>
        <w:p w:rsidR="006008B0" w:rsidRPr="00815428" w:rsidRDefault="006008B0" w:rsidP="006008B0">
          <w:pPr>
            <w:pStyle w:val="Header"/>
            <w:rPr>
              <w:rFonts w:ascii="Arial" w:hAnsi="Arial" w:cs="Arial"/>
              <w:sz w:val="24"/>
              <w:szCs w:val="24"/>
            </w:rPr>
          </w:pPr>
        </w:p>
      </w:tc>
      <w:tc>
        <w:tcPr>
          <w:tcW w:w="4026" w:type="dxa"/>
          <w:vAlign w:val="center"/>
        </w:tcPr>
        <w:p w:rsidR="00815428" w:rsidRPr="00815428" w:rsidRDefault="007B0266" w:rsidP="007B0266">
          <w:pPr>
            <w:pStyle w:val="Header"/>
            <w:ind w:left="-249"/>
            <w:jc w:val="right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w:drawing>
              <wp:inline distT="0" distB="0" distL="0" distR="0" wp14:anchorId="02FA751B">
                <wp:extent cx="2421057" cy="507478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29582" cy="5092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815428" w:rsidRPr="000D109D" w:rsidRDefault="006008B0">
    <w:pPr>
      <w:pStyle w:val="Header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58240" behindDoc="0" locked="0" layoutInCell="1" allowOverlap="1" wp14:anchorId="3DFC5320" wp14:editId="140DD71B">
          <wp:simplePos x="0" y="0"/>
          <wp:positionH relativeFrom="margin">
            <wp:posOffset>-91440</wp:posOffset>
          </wp:positionH>
          <wp:positionV relativeFrom="margin">
            <wp:posOffset>-305435</wp:posOffset>
          </wp:positionV>
          <wp:extent cx="6300470" cy="19050"/>
          <wp:effectExtent l="19050" t="0" r="5080" b="0"/>
          <wp:wrapSquare wrapText="bothSides"/>
          <wp:docPr id="4" name="Picture 3" descr="colour line hi-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ur line hi-re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00470" cy="19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E62D9" w:rsidRPr="000D109D" w:rsidRDefault="007E62D9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15BD0"/>
    <w:multiLevelType w:val="hybridMultilevel"/>
    <w:tmpl w:val="00B47BE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935096"/>
    <w:multiLevelType w:val="hybridMultilevel"/>
    <w:tmpl w:val="BBFC305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8B0"/>
    <w:rsid w:val="000047DA"/>
    <w:rsid w:val="000072DF"/>
    <w:rsid w:val="00011A99"/>
    <w:rsid w:val="000D109D"/>
    <w:rsid w:val="00156A5B"/>
    <w:rsid w:val="001A7C07"/>
    <w:rsid w:val="002D299A"/>
    <w:rsid w:val="002F4E0A"/>
    <w:rsid w:val="0032727F"/>
    <w:rsid w:val="003A0016"/>
    <w:rsid w:val="00417928"/>
    <w:rsid w:val="00445A84"/>
    <w:rsid w:val="00446D78"/>
    <w:rsid w:val="004746F6"/>
    <w:rsid w:val="004763C5"/>
    <w:rsid w:val="004A26FC"/>
    <w:rsid w:val="004E3939"/>
    <w:rsid w:val="005B699D"/>
    <w:rsid w:val="006008B0"/>
    <w:rsid w:val="006B4839"/>
    <w:rsid w:val="00766A44"/>
    <w:rsid w:val="007B0266"/>
    <w:rsid w:val="007E62D9"/>
    <w:rsid w:val="00813A0A"/>
    <w:rsid w:val="00815428"/>
    <w:rsid w:val="008471AF"/>
    <w:rsid w:val="00924AFE"/>
    <w:rsid w:val="00A170F7"/>
    <w:rsid w:val="00B25848"/>
    <w:rsid w:val="00B97C4B"/>
    <w:rsid w:val="00BB1812"/>
    <w:rsid w:val="00BD327B"/>
    <w:rsid w:val="00BD70D5"/>
    <w:rsid w:val="00BE3557"/>
    <w:rsid w:val="00C27C4D"/>
    <w:rsid w:val="00C47D7A"/>
    <w:rsid w:val="00CA0352"/>
    <w:rsid w:val="00CA3EE3"/>
    <w:rsid w:val="00DB5011"/>
    <w:rsid w:val="00E00E2E"/>
    <w:rsid w:val="00E06603"/>
    <w:rsid w:val="00E96344"/>
    <w:rsid w:val="00EA1907"/>
    <w:rsid w:val="00EB0930"/>
    <w:rsid w:val="00EC7040"/>
    <w:rsid w:val="00F4639F"/>
    <w:rsid w:val="00F64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9634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154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5428"/>
  </w:style>
  <w:style w:type="paragraph" w:styleId="Footer">
    <w:name w:val="footer"/>
    <w:basedOn w:val="Normal"/>
    <w:link w:val="FooterChar"/>
    <w:unhideWhenUsed/>
    <w:rsid w:val="008154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815428"/>
  </w:style>
  <w:style w:type="paragraph" w:styleId="BalloonText">
    <w:name w:val="Balloon Text"/>
    <w:basedOn w:val="Normal"/>
    <w:link w:val="BalloonTextChar"/>
    <w:uiPriority w:val="99"/>
    <w:semiHidden/>
    <w:unhideWhenUsed/>
    <w:rsid w:val="0081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4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154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B1812"/>
    <w:rPr>
      <w:color w:val="808080"/>
    </w:rPr>
  </w:style>
  <w:style w:type="paragraph" w:styleId="ListParagraph">
    <w:name w:val="List Paragraph"/>
    <w:basedOn w:val="Normal"/>
    <w:uiPriority w:val="34"/>
    <w:qFormat/>
    <w:rsid w:val="006008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62D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9634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154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5428"/>
  </w:style>
  <w:style w:type="paragraph" w:styleId="Footer">
    <w:name w:val="footer"/>
    <w:basedOn w:val="Normal"/>
    <w:link w:val="FooterChar"/>
    <w:unhideWhenUsed/>
    <w:rsid w:val="008154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815428"/>
  </w:style>
  <w:style w:type="paragraph" w:styleId="BalloonText">
    <w:name w:val="Balloon Text"/>
    <w:basedOn w:val="Normal"/>
    <w:link w:val="BalloonTextChar"/>
    <w:uiPriority w:val="99"/>
    <w:semiHidden/>
    <w:unhideWhenUsed/>
    <w:rsid w:val="0081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4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154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B1812"/>
    <w:rPr>
      <w:color w:val="808080"/>
    </w:rPr>
  </w:style>
  <w:style w:type="paragraph" w:styleId="ListParagraph">
    <w:name w:val="List Paragraph"/>
    <w:basedOn w:val="Normal"/>
    <w:uiPriority w:val="34"/>
    <w:qFormat/>
    <w:rsid w:val="006008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62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mercial.Murdoch@challenger.wa.edu.a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NCS\University%20of%20Ballarat\New%20UB%20Templates\blank_doc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blank_doc1</Template>
  <TotalTime>0</TotalTime>
  <Pages>2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Ballarat</Company>
  <LinksUpToDate>false</LinksUpToDate>
  <CharactersWithSpaces>3111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University of Ballarat</dc:creator>
  <cp:lastModifiedBy>Information Systems</cp:lastModifiedBy>
  <cp:revision>2</cp:revision>
  <cp:lastPrinted>2012-04-17T06:07:00Z</cp:lastPrinted>
  <dcterms:created xsi:type="dcterms:W3CDTF">2012-04-17T06:47:00Z</dcterms:created>
  <dcterms:modified xsi:type="dcterms:W3CDTF">2012-04-17T06:47:00Z</dcterms:modified>
</cp:coreProperties>
</file>